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311"/>
      </w:tblGrid>
      <w:tr w:rsidR="00705F71" w:rsidRPr="00E73F32" w14:paraId="5AE86358" w14:textId="77777777" w:rsidTr="00665B53">
        <w:trPr>
          <w:cantSplit/>
        </w:trPr>
        <w:tc>
          <w:tcPr>
            <w:tcW w:w="8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A4219F" w14:textId="615CC02A" w:rsidR="00705F71" w:rsidRPr="00E73F32" w:rsidRDefault="000E6043" w:rsidP="00B90295">
            <w:pPr>
              <w:spacing w:after="240" w:line="360" w:lineRule="auto"/>
              <w:ind w:firstLine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4"/>
              </w:rPr>
              <w:t>附件</w:t>
            </w:r>
            <w:r w:rsidR="00BB6947">
              <w:rPr>
                <w:rFonts w:hint="eastAsia"/>
                <w:b/>
                <w:bCs/>
                <w:sz w:val="28"/>
                <w:szCs w:val="24"/>
              </w:rPr>
              <w:t>2</w:t>
            </w:r>
            <w:r>
              <w:rPr>
                <w:rFonts w:hint="eastAsia"/>
                <w:b/>
                <w:bCs/>
                <w:sz w:val="28"/>
                <w:szCs w:val="24"/>
                <w:lang w:val="en-AU"/>
              </w:rPr>
              <w:t>：</w:t>
            </w:r>
            <w:r w:rsidR="00ED0E3D" w:rsidRPr="00E73F32">
              <w:rPr>
                <w:b/>
                <w:bCs/>
                <w:sz w:val="28"/>
                <w:szCs w:val="24"/>
              </w:rPr>
              <w:t>主承办单位申请书模板</w:t>
            </w:r>
          </w:p>
          <w:p w14:paraId="03E3F2DB" w14:textId="7136D113" w:rsidR="00E73F32" w:rsidRPr="00E73F32" w:rsidRDefault="00E73F32" w:rsidP="00B90295">
            <w:pPr>
              <w:spacing w:after="240" w:line="360" w:lineRule="auto"/>
              <w:ind w:firstLine="0"/>
              <w:rPr>
                <w:b/>
                <w:bCs/>
              </w:rPr>
            </w:pPr>
            <w:r w:rsidRPr="00E73F32">
              <w:rPr>
                <w:rFonts w:hint="eastAsia"/>
                <w:b/>
                <w:bCs/>
              </w:rPr>
              <w:t>第一部分：</w:t>
            </w:r>
            <w:r w:rsidRPr="00E73F32">
              <w:rPr>
                <w:b/>
                <w:bCs/>
              </w:rPr>
              <w:t>基本信</w:t>
            </w:r>
            <w:r w:rsidRPr="00E73F32">
              <w:rPr>
                <w:rFonts w:hint="eastAsia"/>
                <w:b/>
                <w:bCs/>
              </w:rPr>
              <w:t>息</w:t>
            </w:r>
          </w:p>
        </w:tc>
      </w:tr>
      <w:tr w:rsidR="00962DF5" w:rsidRPr="008641AD" w14:paraId="23C7AA76" w14:textId="77777777" w:rsidTr="001C63F1">
        <w:trPr>
          <w:cantSplit/>
        </w:trPr>
        <w:tc>
          <w:tcPr>
            <w:tcW w:w="1985" w:type="dxa"/>
            <w:vAlign w:val="center"/>
          </w:tcPr>
          <w:p w14:paraId="2E3362DE" w14:textId="3DE3259E" w:rsidR="00962DF5" w:rsidRPr="008641AD" w:rsidRDefault="00962DF5" w:rsidP="001C63F1">
            <w:pPr>
              <w:spacing w:line="360" w:lineRule="auto"/>
              <w:ind w:firstLine="0"/>
              <w:rPr>
                <w:b/>
                <w:bCs/>
              </w:rPr>
            </w:pPr>
            <w:r>
              <w:rPr>
                <w:rStyle w:val="a8"/>
              </w:rPr>
              <w:t>会议名称</w:t>
            </w:r>
          </w:p>
        </w:tc>
        <w:tc>
          <w:tcPr>
            <w:tcW w:w="6311" w:type="dxa"/>
            <w:vAlign w:val="center"/>
          </w:tcPr>
          <w:p w14:paraId="0464A2D6" w14:textId="77777777" w:rsidR="00962DF5" w:rsidRPr="008641AD" w:rsidRDefault="00962DF5" w:rsidP="001C63F1">
            <w:pPr>
              <w:spacing w:line="360" w:lineRule="auto"/>
              <w:ind w:firstLine="0"/>
              <w:rPr>
                <w:b/>
                <w:bCs/>
                <w:lang w:val="en-AU"/>
              </w:rPr>
            </w:pPr>
            <w:r>
              <w:t>_____</w:t>
            </w:r>
            <w:r>
              <w:t>（年份）人工智能与行业数字化转型国际会</w:t>
            </w:r>
            <w:r>
              <w:rPr>
                <w:rFonts w:ascii="宋体" w:hAnsi="宋体" w:cs="宋体" w:hint="eastAsia"/>
              </w:rPr>
              <w:t>议</w:t>
            </w:r>
          </w:p>
        </w:tc>
      </w:tr>
      <w:tr w:rsidR="00850275" w:rsidRPr="008641AD" w14:paraId="1D54A306" w14:textId="77777777" w:rsidTr="008641AD">
        <w:trPr>
          <w:cantSplit/>
        </w:trPr>
        <w:tc>
          <w:tcPr>
            <w:tcW w:w="1985" w:type="dxa"/>
            <w:vAlign w:val="center"/>
            <w:hideMark/>
          </w:tcPr>
          <w:p w14:paraId="09B5AAD2" w14:textId="1615C5BC" w:rsidR="00850275" w:rsidRPr="008641AD" w:rsidRDefault="008641AD" w:rsidP="00850275">
            <w:pPr>
              <w:spacing w:line="360" w:lineRule="auto"/>
              <w:ind w:firstLine="0"/>
              <w:rPr>
                <w:b/>
                <w:bCs/>
              </w:rPr>
            </w:pPr>
            <w:r w:rsidRPr="008641AD">
              <w:rPr>
                <w:b/>
                <w:bCs/>
              </w:rPr>
              <w:t>高校（或机构</w:t>
            </w:r>
            <w:r w:rsidRPr="008641AD">
              <w:rPr>
                <w:rFonts w:ascii="宋体" w:hAnsi="宋体" w:cs="宋体" w:hint="eastAsia"/>
                <w:b/>
                <w:bCs/>
              </w:rPr>
              <w:t>）名称</w:t>
            </w:r>
          </w:p>
        </w:tc>
        <w:tc>
          <w:tcPr>
            <w:tcW w:w="6311" w:type="dxa"/>
            <w:vAlign w:val="center"/>
            <w:hideMark/>
          </w:tcPr>
          <w:p w14:paraId="1966F1BD" w14:textId="77703ADA" w:rsidR="00850275" w:rsidRPr="008641AD" w:rsidRDefault="00850275" w:rsidP="00850275">
            <w:pPr>
              <w:spacing w:line="360" w:lineRule="auto"/>
              <w:ind w:firstLine="0"/>
              <w:rPr>
                <w:b/>
                <w:bCs/>
                <w:lang w:val="en-AU"/>
              </w:rPr>
            </w:pPr>
          </w:p>
        </w:tc>
      </w:tr>
      <w:tr w:rsidR="008641AD" w:rsidRPr="008641AD" w14:paraId="66BF0FD8" w14:textId="77777777" w:rsidTr="008641AD">
        <w:trPr>
          <w:cantSplit/>
        </w:trPr>
        <w:tc>
          <w:tcPr>
            <w:tcW w:w="1985" w:type="dxa"/>
            <w:vAlign w:val="center"/>
          </w:tcPr>
          <w:p w14:paraId="550A1C13" w14:textId="4F86ECF0" w:rsidR="008641AD" w:rsidRPr="008641AD" w:rsidRDefault="008641AD" w:rsidP="00850275">
            <w:pPr>
              <w:spacing w:line="360" w:lineRule="auto"/>
              <w:ind w:firstLine="0"/>
              <w:rPr>
                <w:b/>
                <w:bCs/>
              </w:rPr>
            </w:pPr>
            <w:r w:rsidRPr="008641AD">
              <w:rPr>
                <w:b/>
                <w:bCs/>
              </w:rPr>
              <w:t>具体承办单</w:t>
            </w:r>
            <w:r w:rsidRPr="008641AD">
              <w:rPr>
                <w:rFonts w:ascii="宋体" w:hAnsi="宋体" w:cs="宋体" w:hint="eastAsia"/>
                <w:b/>
                <w:bCs/>
              </w:rPr>
              <w:t>位名称</w:t>
            </w:r>
          </w:p>
        </w:tc>
        <w:tc>
          <w:tcPr>
            <w:tcW w:w="6311" w:type="dxa"/>
            <w:vAlign w:val="center"/>
          </w:tcPr>
          <w:p w14:paraId="7FE3F1C5" w14:textId="77777777" w:rsidR="008641AD" w:rsidRPr="008641AD" w:rsidRDefault="008641AD" w:rsidP="00850275">
            <w:pPr>
              <w:spacing w:line="360" w:lineRule="auto"/>
              <w:ind w:firstLine="0"/>
              <w:rPr>
                <w:b/>
                <w:bCs/>
                <w:lang w:val="en-AU"/>
              </w:rPr>
            </w:pPr>
          </w:p>
        </w:tc>
      </w:tr>
      <w:tr w:rsidR="00850275" w:rsidRPr="00850275" w14:paraId="20D2DE46" w14:textId="77777777" w:rsidTr="008641AD">
        <w:trPr>
          <w:cantSplit/>
        </w:trPr>
        <w:tc>
          <w:tcPr>
            <w:tcW w:w="1985" w:type="dxa"/>
            <w:vAlign w:val="center"/>
            <w:hideMark/>
          </w:tcPr>
          <w:p w14:paraId="52FEDBF8" w14:textId="77777777" w:rsidR="00850275" w:rsidRPr="00850275" w:rsidRDefault="00850275" w:rsidP="00850275">
            <w:pPr>
              <w:spacing w:line="360" w:lineRule="auto"/>
              <w:ind w:firstLine="0"/>
            </w:pPr>
            <w:r w:rsidRPr="00850275">
              <w:rPr>
                <w:b/>
                <w:bCs/>
              </w:rPr>
              <w:t>单位负责人</w:t>
            </w:r>
          </w:p>
        </w:tc>
        <w:tc>
          <w:tcPr>
            <w:tcW w:w="6311" w:type="dxa"/>
            <w:vAlign w:val="center"/>
            <w:hideMark/>
          </w:tcPr>
          <w:p w14:paraId="16499B2E" w14:textId="77777777" w:rsidR="00850275" w:rsidRPr="00850275" w:rsidRDefault="00850275" w:rsidP="00850275">
            <w:pPr>
              <w:spacing w:line="360" w:lineRule="auto"/>
              <w:ind w:firstLine="0"/>
            </w:pPr>
            <w:r w:rsidRPr="00850275">
              <w:t>姓名：</w:t>
            </w:r>
            <w:r w:rsidRPr="00850275">
              <w:t xml:space="preserve">_________ </w:t>
            </w:r>
            <w:r w:rsidRPr="00850275">
              <w:t>职务：</w:t>
            </w:r>
            <w:r w:rsidRPr="00850275">
              <w:t xml:space="preserve">_________ </w:t>
            </w:r>
            <w:r w:rsidRPr="00850275">
              <w:t>联系电话：</w:t>
            </w:r>
            <w:r w:rsidRPr="00850275">
              <w:t>_________</w:t>
            </w:r>
          </w:p>
        </w:tc>
      </w:tr>
      <w:tr w:rsidR="00850275" w:rsidRPr="00850275" w14:paraId="02FFF76A" w14:textId="77777777" w:rsidTr="008641AD">
        <w:trPr>
          <w:cantSplit/>
        </w:trPr>
        <w:tc>
          <w:tcPr>
            <w:tcW w:w="1985" w:type="dxa"/>
            <w:vAlign w:val="center"/>
            <w:hideMark/>
          </w:tcPr>
          <w:p w14:paraId="54A5DD80" w14:textId="77777777" w:rsidR="00850275" w:rsidRPr="00850275" w:rsidRDefault="00850275" w:rsidP="00850275">
            <w:pPr>
              <w:spacing w:line="360" w:lineRule="auto"/>
              <w:ind w:firstLine="0"/>
            </w:pPr>
            <w:r w:rsidRPr="00850275">
              <w:rPr>
                <w:b/>
                <w:bCs/>
              </w:rPr>
              <w:t>联系人</w:t>
            </w:r>
          </w:p>
        </w:tc>
        <w:tc>
          <w:tcPr>
            <w:tcW w:w="6311" w:type="dxa"/>
            <w:vAlign w:val="center"/>
            <w:hideMark/>
          </w:tcPr>
          <w:p w14:paraId="3B900EAB" w14:textId="77777777" w:rsidR="00850275" w:rsidRDefault="00850275" w:rsidP="00850275">
            <w:pPr>
              <w:spacing w:line="360" w:lineRule="auto"/>
              <w:ind w:firstLine="0"/>
            </w:pPr>
            <w:r w:rsidRPr="00850275">
              <w:t>姓名：</w:t>
            </w:r>
            <w:r w:rsidRPr="00850275">
              <w:t xml:space="preserve">_________ </w:t>
            </w:r>
            <w:r w:rsidRPr="00850275">
              <w:t>职务：</w:t>
            </w:r>
            <w:r w:rsidRPr="00850275">
              <w:t xml:space="preserve">_________ </w:t>
            </w:r>
            <w:r w:rsidRPr="00850275">
              <w:t>电话</w:t>
            </w:r>
            <w:r w:rsidRPr="00850275">
              <w:t>/</w:t>
            </w:r>
            <w:r w:rsidRPr="00850275">
              <w:t>手机：</w:t>
            </w:r>
            <w:r w:rsidRPr="00850275">
              <w:t>_________</w:t>
            </w:r>
          </w:p>
          <w:p w14:paraId="7A2F4892" w14:textId="208F7A4F" w:rsidR="00850275" w:rsidRPr="00850275" w:rsidRDefault="00850275" w:rsidP="00850275">
            <w:pPr>
              <w:spacing w:line="360" w:lineRule="auto"/>
              <w:ind w:firstLine="0"/>
            </w:pPr>
            <w:r w:rsidRPr="00850275">
              <w:t>邮箱：</w:t>
            </w:r>
            <w:r w:rsidRPr="00850275">
              <w:t>_________</w:t>
            </w:r>
          </w:p>
        </w:tc>
      </w:tr>
      <w:tr w:rsidR="00850275" w:rsidRPr="00850275" w14:paraId="4FD3CA72" w14:textId="77777777" w:rsidTr="008641AD">
        <w:trPr>
          <w:cantSplit/>
        </w:trPr>
        <w:tc>
          <w:tcPr>
            <w:tcW w:w="1985" w:type="dxa"/>
            <w:vAlign w:val="center"/>
            <w:hideMark/>
          </w:tcPr>
          <w:p w14:paraId="30C3400D" w14:textId="77777777" w:rsidR="00850275" w:rsidRPr="00850275" w:rsidRDefault="00850275" w:rsidP="00850275">
            <w:pPr>
              <w:spacing w:line="360" w:lineRule="auto"/>
              <w:ind w:firstLine="0"/>
            </w:pPr>
            <w:r w:rsidRPr="00850275">
              <w:rPr>
                <w:b/>
                <w:bCs/>
              </w:rPr>
              <w:t>会议基本信息</w:t>
            </w:r>
          </w:p>
        </w:tc>
        <w:tc>
          <w:tcPr>
            <w:tcW w:w="6311" w:type="dxa"/>
            <w:vAlign w:val="center"/>
            <w:hideMark/>
          </w:tcPr>
          <w:p w14:paraId="4D7D0273" w14:textId="19797AC2" w:rsidR="00850275" w:rsidRPr="00850275" w:rsidRDefault="00850275" w:rsidP="00850275">
            <w:pPr>
              <w:spacing w:line="360" w:lineRule="auto"/>
              <w:ind w:firstLine="0"/>
            </w:pPr>
            <w:r w:rsidRPr="00850275">
              <w:rPr>
                <w:b/>
                <w:bCs/>
              </w:rPr>
              <w:t>拟定时间</w:t>
            </w:r>
            <w:r w:rsidRPr="00850275">
              <w:t>：</w:t>
            </w:r>
            <w:r w:rsidR="009A3C33">
              <w:rPr>
                <w:rFonts w:hint="eastAsia"/>
              </w:rPr>
              <w:t xml:space="preserve">    </w:t>
            </w:r>
            <w:r w:rsidRPr="00850275">
              <w:t>年</w:t>
            </w:r>
            <w:r w:rsidR="009A3C33">
              <w:rPr>
                <w:rFonts w:hint="eastAsia"/>
              </w:rPr>
              <w:t xml:space="preserve">  </w:t>
            </w:r>
            <w:r w:rsidRPr="00850275">
              <w:t>月</w:t>
            </w:r>
            <w:r w:rsidR="009A3C33">
              <w:rPr>
                <w:rFonts w:hint="eastAsia"/>
              </w:rPr>
              <w:t xml:space="preserve">  </w:t>
            </w:r>
            <w:r w:rsidRPr="00850275">
              <w:t>日</w:t>
            </w:r>
            <w:r w:rsidR="00371DFA">
              <w:rPr>
                <w:rFonts w:hint="eastAsia"/>
              </w:rPr>
              <w:t>至</w:t>
            </w:r>
            <w:r w:rsidR="00371DFA">
              <w:rPr>
                <w:rFonts w:hint="eastAsia"/>
              </w:rPr>
              <w:t xml:space="preserve">    </w:t>
            </w:r>
            <w:r w:rsidR="00371DFA" w:rsidRPr="00850275">
              <w:t>年</w:t>
            </w:r>
            <w:r w:rsidR="00371DFA">
              <w:rPr>
                <w:rFonts w:hint="eastAsia"/>
              </w:rPr>
              <w:t xml:space="preserve">  </w:t>
            </w:r>
            <w:r w:rsidR="00371DFA" w:rsidRPr="00850275">
              <w:t>月</w:t>
            </w:r>
            <w:r w:rsidR="00371DFA">
              <w:rPr>
                <w:rFonts w:hint="eastAsia"/>
              </w:rPr>
              <w:t xml:space="preserve">  </w:t>
            </w:r>
            <w:r w:rsidR="00371DFA" w:rsidRPr="00850275">
              <w:t>日</w:t>
            </w:r>
            <w:r w:rsidRPr="00850275">
              <w:br/>
            </w:r>
            <w:r w:rsidRPr="00850275">
              <w:rPr>
                <w:b/>
                <w:bCs/>
              </w:rPr>
              <w:t>拟定地点</w:t>
            </w:r>
            <w:r w:rsidRPr="00850275">
              <w:t>：</w:t>
            </w:r>
            <w:r w:rsidRPr="00850275">
              <w:t>_________</w:t>
            </w:r>
            <w:r w:rsidRPr="00850275">
              <w:br/>
            </w:r>
            <w:r w:rsidRPr="00850275">
              <w:rPr>
                <w:b/>
                <w:bCs/>
              </w:rPr>
              <w:t>预计规模</w:t>
            </w:r>
            <w:r w:rsidRPr="00850275">
              <w:t>：总人数</w:t>
            </w:r>
            <w:r w:rsidRPr="00850275">
              <w:t>____</w:t>
            </w:r>
            <w:r w:rsidRPr="00850275">
              <w:t>人，其中境外代表</w:t>
            </w:r>
            <w:r w:rsidRPr="00850275">
              <w:t>____</w:t>
            </w:r>
            <w:r w:rsidRPr="00850275">
              <w:t>人</w:t>
            </w:r>
            <w:r w:rsidRPr="00850275">
              <w:br/>
            </w:r>
            <w:r w:rsidRPr="00850275">
              <w:rPr>
                <w:b/>
                <w:bCs/>
              </w:rPr>
              <w:t>会议形式</w:t>
            </w:r>
            <w:r w:rsidRPr="00850275">
              <w:t>：</w:t>
            </w:r>
            <w:r w:rsidR="009A3C33">
              <w:rPr>
                <w:rFonts w:hint="eastAsia"/>
              </w:rPr>
              <w:t>□</w:t>
            </w:r>
            <w:r w:rsidRPr="00850275">
              <w:t>线下</w:t>
            </w:r>
            <w:r w:rsidRPr="00850275">
              <w:t xml:space="preserve"> </w:t>
            </w:r>
            <w:r w:rsidR="009A3C33">
              <w:rPr>
                <w:rFonts w:hint="eastAsia"/>
              </w:rPr>
              <w:t>□</w:t>
            </w:r>
            <w:r w:rsidRPr="00850275">
              <w:t>线上线下结合</w:t>
            </w:r>
          </w:p>
        </w:tc>
      </w:tr>
      <w:tr w:rsidR="005873DA" w:rsidRPr="00850275" w14:paraId="6CC3D3CE" w14:textId="77777777" w:rsidTr="008641AD">
        <w:trPr>
          <w:cantSplit/>
        </w:trPr>
        <w:tc>
          <w:tcPr>
            <w:tcW w:w="1985" w:type="dxa"/>
            <w:vAlign w:val="center"/>
          </w:tcPr>
          <w:p w14:paraId="6B438B92" w14:textId="5797C192" w:rsidR="005873DA" w:rsidRPr="00850275" w:rsidRDefault="005873DA" w:rsidP="005873DA">
            <w:pPr>
              <w:spacing w:line="360" w:lineRule="auto"/>
              <w:ind w:firstLine="0"/>
              <w:rPr>
                <w:b/>
                <w:bCs/>
              </w:rPr>
            </w:pPr>
            <w:r>
              <w:rPr>
                <w:rFonts w:cs="Times New Roman" w:hint="eastAsia"/>
                <w:b/>
                <w:bCs/>
              </w:rPr>
              <w:t>后续年份承办意愿</w:t>
            </w:r>
          </w:p>
        </w:tc>
        <w:tc>
          <w:tcPr>
            <w:tcW w:w="6311" w:type="dxa"/>
            <w:vAlign w:val="center"/>
          </w:tcPr>
          <w:p w14:paraId="194E529B" w14:textId="73E9E211" w:rsidR="005873DA" w:rsidRPr="00850275" w:rsidRDefault="005873DA" w:rsidP="005873DA">
            <w:pPr>
              <w:spacing w:line="360" w:lineRule="auto"/>
              <w:ind w:firstLine="0"/>
              <w:rPr>
                <w:b/>
                <w:bCs/>
              </w:rPr>
            </w:pPr>
            <w:r w:rsidRPr="003A67CE">
              <w:rPr>
                <w:rFonts w:ascii="宋体" w:hAnsi="宋体" w:cs="宋体" w:hint="eastAsia"/>
                <w:kern w:val="0"/>
              </w:rPr>
              <w:t>本届若未成功入选，是否愿意承办后续年份会议，</w:t>
            </w:r>
            <w:r w:rsidRPr="003A67CE">
              <w:rPr>
                <w:rFonts w:ascii="宋体" w:hAnsi="宋体" w:cs="宋体"/>
                <w:kern w:val="0"/>
                <w:szCs w:val="24"/>
              </w:rPr>
              <w:t>□</w:t>
            </w:r>
            <w:r w:rsidRPr="003A67CE">
              <w:rPr>
                <w:rFonts w:ascii="宋体" w:hAnsi="宋体" w:cs="宋体" w:hint="eastAsia"/>
                <w:kern w:val="0"/>
              </w:rPr>
              <w:t>是</w:t>
            </w:r>
            <w:r w:rsidRPr="003A67CE">
              <w:rPr>
                <w:rFonts w:ascii="宋体" w:hAnsi="宋体" w:cs="宋体"/>
                <w:kern w:val="0"/>
                <w:szCs w:val="24"/>
              </w:rPr>
              <w:t xml:space="preserve"> □</w:t>
            </w:r>
            <w:r w:rsidRPr="003A67CE">
              <w:rPr>
                <w:rFonts w:ascii="宋体" w:hAnsi="宋体" w:cs="宋体" w:hint="eastAsia"/>
                <w:kern w:val="0"/>
              </w:rPr>
              <w:t>否</w:t>
            </w:r>
          </w:p>
        </w:tc>
      </w:tr>
    </w:tbl>
    <w:p w14:paraId="29B29A6F" w14:textId="465C7233" w:rsidR="003D1B74" w:rsidRDefault="008641AD" w:rsidP="00B90295">
      <w:pPr>
        <w:spacing w:before="240"/>
        <w:ind w:firstLine="0"/>
        <w:rPr>
          <w:b/>
          <w:bCs/>
        </w:rPr>
      </w:pPr>
      <w:r w:rsidRPr="008641AD">
        <w:rPr>
          <w:rFonts w:hint="eastAsia"/>
          <w:b/>
          <w:bCs/>
        </w:rPr>
        <w:t>第二部分：</w:t>
      </w:r>
      <w:r>
        <w:rPr>
          <w:rFonts w:hint="eastAsia"/>
          <w:b/>
          <w:bCs/>
        </w:rPr>
        <w:t>申报说明</w:t>
      </w:r>
    </w:p>
    <w:p w14:paraId="479EAC26" w14:textId="77777777" w:rsidR="00B90295" w:rsidRDefault="008641AD" w:rsidP="00B90295">
      <w:pPr>
        <w:pStyle w:val="a7"/>
        <w:spacing w:before="0" w:beforeAutospacing="0"/>
      </w:pPr>
      <w:r>
        <w:rPr>
          <w:rStyle w:val="a8"/>
          <w:rFonts w:eastAsia="宋体"/>
        </w:rPr>
        <w:t xml:space="preserve">1. </w:t>
      </w:r>
      <w:r>
        <w:rPr>
          <w:rStyle w:val="a8"/>
          <w:rFonts w:eastAsia="宋体"/>
        </w:rPr>
        <w:t>承办条件与优势</w:t>
      </w:r>
    </w:p>
    <w:p w14:paraId="66180F0F" w14:textId="7CEA67D7" w:rsidR="008641AD" w:rsidRDefault="008641AD" w:rsidP="00B90295">
      <w:pPr>
        <w:pStyle w:val="a7"/>
        <w:spacing w:before="0" w:beforeAutospacing="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请简要说明申请单位在会议组织、资源协调、团队配置及相关学术基础等方面的条件与优势。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41AD" w14:paraId="67E0DBFC" w14:textId="77777777" w:rsidTr="008641AD">
        <w:trPr>
          <w:trHeight w:val="3812"/>
        </w:trPr>
        <w:tc>
          <w:tcPr>
            <w:tcW w:w="8296" w:type="dxa"/>
          </w:tcPr>
          <w:p w14:paraId="7BD2FA7F" w14:textId="77777777" w:rsidR="008641AD" w:rsidRDefault="008641AD" w:rsidP="008641AD">
            <w:pPr>
              <w:pStyle w:val="a7"/>
            </w:pPr>
          </w:p>
        </w:tc>
      </w:tr>
    </w:tbl>
    <w:p w14:paraId="6D6C85F5" w14:textId="77777777" w:rsidR="00B90295" w:rsidRDefault="008641AD" w:rsidP="00B90295">
      <w:pPr>
        <w:pStyle w:val="3"/>
        <w:spacing w:before="240" w:line="240" w:lineRule="auto"/>
        <w:rPr>
          <w:b w:val="0"/>
          <w:bCs w:val="0"/>
          <w:i w:val="0"/>
          <w:iCs/>
        </w:rPr>
      </w:pPr>
      <w:r w:rsidRPr="00B90295">
        <w:rPr>
          <w:rStyle w:val="a8"/>
          <w:b/>
          <w:bCs/>
          <w:i w:val="0"/>
          <w:iCs/>
        </w:rPr>
        <w:lastRenderedPageBreak/>
        <w:t xml:space="preserve">2. </w:t>
      </w:r>
      <w:r w:rsidRPr="00B90295">
        <w:rPr>
          <w:rStyle w:val="a8"/>
          <w:b/>
          <w:bCs/>
          <w:i w:val="0"/>
          <w:iCs/>
        </w:rPr>
        <w:t>初步会议方案</w:t>
      </w:r>
    </w:p>
    <w:p w14:paraId="66D98EBE" w14:textId="675CC7DE" w:rsidR="00B90295" w:rsidRPr="00B90295" w:rsidRDefault="00B90295" w:rsidP="00B90295">
      <w:pPr>
        <w:pStyle w:val="3"/>
        <w:spacing w:before="240" w:line="240" w:lineRule="auto"/>
        <w:rPr>
          <w:b w:val="0"/>
          <w:bCs w:val="0"/>
          <w:i w:val="0"/>
          <w:iCs/>
        </w:rPr>
      </w:pPr>
      <w:r w:rsidRPr="00B90295">
        <w:rPr>
          <w:rFonts w:ascii="宋体" w:hAnsi="宋体" w:cs="宋体" w:hint="eastAsia"/>
          <w:b w:val="0"/>
          <w:bCs w:val="0"/>
          <w:i w:val="0"/>
          <w:iCs/>
        </w:rPr>
        <w:t>请结合当届会议实际情况，对会议初步方案作简要说明，内容可包括：</w:t>
      </w:r>
    </w:p>
    <w:p w14:paraId="4345FBAB" w14:textId="77777777" w:rsidR="00B90295" w:rsidRDefault="00B90295" w:rsidP="00B90295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jc w:val="left"/>
      </w:pPr>
      <w:r>
        <w:rPr>
          <w:rStyle w:val="a8"/>
        </w:rPr>
        <w:t>会议主题与议题方向</w:t>
      </w:r>
      <w:r>
        <w:t>：拟定的会议总体主题、主要议题或分论坛方向；</w:t>
      </w:r>
      <w:r>
        <w:t xml:space="preserve"> </w:t>
      </w:r>
    </w:p>
    <w:p w14:paraId="6ED4B77E" w14:textId="77777777" w:rsidR="00B90295" w:rsidRDefault="00B90295" w:rsidP="00B90295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jc w:val="left"/>
      </w:pPr>
      <w:r>
        <w:rPr>
          <w:rStyle w:val="a8"/>
        </w:rPr>
        <w:t>拟邀请嘉宾情况</w:t>
      </w:r>
      <w:r>
        <w:t>：拟邀请的主旨报告人、重要嘉宾或相关学术资源情况。可列举初步考虑的人选，也可说明拟邀请的专家类型、领域方向或来源范围；</w:t>
      </w:r>
      <w:r>
        <w:t xml:space="preserve"> </w:t>
      </w:r>
    </w:p>
    <w:p w14:paraId="71905DF2" w14:textId="77777777" w:rsidR="00B90295" w:rsidRDefault="00B90295" w:rsidP="00B90295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jc w:val="left"/>
      </w:pPr>
      <w:r>
        <w:rPr>
          <w:rStyle w:val="a8"/>
        </w:rPr>
        <w:t>初步议程安排</w:t>
      </w:r>
      <w:r>
        <w:t>：会议拟采用的基本日程结构和主要学术活动安排；</w:t>
      </w:r>
      <w:r>
        <w:t xml:space="preserve"> </w:t>
      </w:r>
    </w:p>
    <w:p w14:paraId="4A7112D0" w14:textId="77777777" w:rsidR="00B90295" w:rsidRDefault="00B90295" w:rsidP="00B90295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jc w:val="left"/>
      </w:pPr>
      <w:r>
        <w:rPr>
          <w:rStyle w:val="a8"/>
        </w:rPr>
        <w:t>组织实施思路</w:t>
      </w:r>
      <w:r>
        <w:t>：会议筹备、学术组织、会务安排、宣传联络、嘉宾邀请及现场运行等方面的总体考虑；</w:t>
      </w:r>
      <w:r>
        <w:t xml:space="preserve"> </w:t>
      </w:r>
    </w:p>
    <w:p w14:paraId="6EEB7FD0" w14:textId="77777777" w:rsidR="00B90295" w:rsidRDefault="00B90295" w:rsidP="00B90295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jc w:val="left"/>
      </w:pPr>
      <w:r>
        <w:rPr>
          <w:rStyle w:val="a8"/>
        </w:rPr>
        <w:t>应急预案</w:t>
      </w:r>
      <w:r>
        <w:t>：针对不可抗力或突发情况的初步应对安排</w:t>
      </w:r>
      <w:r>
        <w:rPr>
          <w:rFonts w:ascii="宋体" w:hAnsi="宋体" w:cs="宋体" w:hint="eastAsia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41AD" w14:paraId="0D1B01E2" w14:textId="77777777" w:rsidTr="00DF71C8">
        <w:trPr>
          <w:trHeight w:val="9826"/>
        </w:trPr>
        <w:tc>
          <w:tcPr>
            <w:tcW w:w="8296" w:type="dxa"/>
          </w:tcPr>
          <w:p w14:paraId="74AF88AB" w14:textId="0650AC31" w:rsidR="008641AD" w:rsidRDefault="008641AD" w:rsidP="008641AD">
            <w:pPr>
              <w:pStyle w:val="a7"/>
            </w:pPr>
          </w:p>
        </w:tc>
      </w:tr>
    </w:tbl>
    <w:p w14:paraId="6E549104" w14:textId="77777777" w:rsidR="00B90295" w:rsidRDefault="008641AD" w:rsidP="008641AD">
      <w:pPr>
        <w:pStyle w:val="a7"/>
      </w:pPr>
      <w:r>
        <w:rPr>
          <w:rStyle w:val="a8"/>
          <w:rFonts w:eastAsia="宋体"/>
        </w:rPr>
        <w:lastRenderedPageBreak/>
        <w:t xml:space="preserve">3. </w:t>
      </w:r>
      <w:r>
        <w:rPr>
          <w:rStyle w:val="a8"/>
          <w:rFonts w:eastAsia="宋体"/>
        </w:rPr>
        <w:t>资源保障与经费安排</w:t>
      </w:r>
    </w:p>
    <w:p w14:paraId="4BF890C4" w14:textId="459132BF" w:rsidR="008641AD" w:rsidRDefault="008641AD" w:rsidP="008641AD">
      <w:pPr>
        <w:pStyle w:val="a7"/>
      </w:pPr>
      <w:r>
        <w:rPr>
          <w:rFonts w:ascii="宋体" w:eastAsia="宋体" w:hAnsi="宋体" w:cs="宋体" w:hint="eastAsia"/>
        </w:rPr>
        <w:t>请简要说明会议场地、技术支持、住宿交通协调、配套经费及相关保障安排。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0295" w14:paraId="5B0EFB2E" w14:textId="77777777" w:rsidTr="00B90295">
        <w:trPr>
          <w:trHeight w:val="7024"/>
        </w:trPr>
        <w:tc>
          <w:tcPr>
            <w:tcW w:w="8296" w:type="dxa"/>
          </w:tcPr>
          <w:p w14:paraId="74C595C1" w14:textId="77777777" w:rsidR="00B90295" w:rsidRDefault="00B90295" w:rsidP="008641AD">
            <w:pPr>
              <w:pStyle w:val="a7"/>
              <w:rPr>
                <w:rStyle w:val="a8"/>
                <w:rFonts w:eastAsia="宋体"/>
              </w:rPr>
            </w:pPr>
          </w:p>
        </w:tc>
      </w:tr>
    </w:tbl>
    <w:p w14:paraId="3CBA7A55" w14:textId="58F3E246" w:rsidR="00B90295" w:rsidRDefault="008641AD" w:rsidP="008641AD">
      <w:pPr>
        <w:pStyle w:val="a7"/>
      </w:pPr>
      <w:r>
        <w:rPr>
          <w:rStyle w:val="a8"/>
          <w:rFonts w:eastAsia="宋体"/>
        </w:rPr>
        <w:t xml:space="preserve">4. </w:t>
      </w:r>
      <w:r>
        <w:rPr>
          <w:rStyle w:val="a8"/>
          <w:rFonts w:eastAsia="宋体"/>
        </w:rPr>
        <w:t>其他需要说明的事项</w:t>
      </w:r>
    </w:p>
    <w:p w14:paraId="19D69E40" w14:textId="303A040F" w:rsidR="008641AD" w:rsidRDefault="008641AD" w:rsidP="008641AD">
      <w:pPr>
        <w:pStyle w:val="a7"/>
      </w:pPr>
      <w:r>
        <w:rPr>
          <w:rFonts w:ascii="宋体" w:eastAsia="宋体" w:hAnsi="宋体" w:cs="宋体" w:hint="eastAsia"/>
        </w:rPr>
        <w:t>请填写申请单位认为需要补充说明的其他情况。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0295" w14:paraId="0E2A9DE7" w14:textId="77777777" w:rsidTr="00B90295">
        <w:trPr>
          <w:trHeight w:val="1489"/>
        </w:trPr>
        <w:tc>
          <w:tcPr>
            <w:tcW w:w="8296" w:type="dxa"/>
          </w:tcPr>
          <w:p w14:paraId="7DE9D202" w14:textId="77777777" w:rsidR="00B90295" w:rsidRDefault="00B90295" w:rsidP="008641AD">
            <w:pPr>
              <w:ind w:firstLine="0"/>
              <w:rPr>
                <w:b/>
                <w:bCs/>
                <w:lang w:val="en-AU"/>
              </w:rPr>
            </w:pPr>
          </w:p>
        </w:tc>
      </w:tr>
    </w:tbl>
    <w:p w14:paraId="5AEAE72C" w14:textId="77777777" w:rsidR="003173F8" w:rsidRDefault="003173F8" w:rsidP="003173F8">
      <w:pPr>
        <w:pStyle w:val="2"/>
        <w:rPr>
          <w:rFonts w:ascii="宋体" w:hAnsi="宋体" w:cs="宋体" w:hint="eastAsia"/>
        </w:rPr>
      </w:pPr>
      <w:r>
        <w:lastRenderedPageBreak/>
        <w:t>第三部分：承诺与声</w:t>
      </w:r>
      <w:r>
        <w:rPr>
          <w:rFonts w:ascii="宋体" w:hAnsi="宋体" w:cs="宋体" w:hint="eastAsia"/>
        </w:rPr>
        <w:t>明</w:t>
      </w:r>
    </w:p>
    <w:p w14:paraId="69629F2F" w14:textId="5815E479" w:rsidR="003173F8" w:rsidRPr="003173F8" w:rsidRDefault="003173F8" w:rsidP="003173F8">
      <w:pPr>
        <w:pStyle w:val="2"/>
        <w:rPr>
          <w:rFonts w:eastAsia="Times New Roman"/>
          <w:b w:val="0"/>
          <w:bCs w:val="0"/>
          <w:sz w:val="36"/>
        </w:rPr>
      </w:pPr>
      <w:r w:rsidRPr="003173F8">
        <w:rPr>
          <w:rFonts w:ascii="宋体" w:hAnsi="宋体" w:cs="宋体" w:hint="eastAsia"/>
          <w:b w:val="0"/>
          <w:bCs w:val="0"/>
        </w:rPr>
        <w:t>申请单位承诺所填报信息真实、准确。如获确定为当届会议主承办单位，将按照《人工智能与行业数字化转型国际会议管理与合作指导办法（试行）》及相关要求，认真履行主承办单位职责，做好会议组织实施工作。</w:t>
      </w:r>
    </w:p>
    <w:p w14:paraId="40DF627A" w14:textId="4A1FDC7E" w:rsidR="00067E35" w:rsidRDefault="00067E35" w:rsidP="008641AD">
      <w:pPr>
        <w:ind w:firstLine="0"/>
      </w:pPr>
      <w:r>
        <w:t>本申请书可根据工作需要补充提交签字或盖章版本</w:t>
      </w:r>
      <w:r>
        <w:rPr>
          <w:rFonts w:ascii="宋体" w:hAnsi="宋体" w:cs="宋体" w:hint="eastAsia"/>
        </w:rPr>
        <w:t>。</w:t>
      </w:r>
    </w:p>
    <w:p w14:paraId="1142C586" w14:textId="21183ED7" w:rsidR="009F7D88" w:rsidRDefault="009F7D88" w:rsidP="008641AD">
      <w:pPr>
        <w:ind w:firstLine="0"/>
        <w:rPr>
          <w:rFonts w:ascii="宋体" w:hAnsi="宋体" w:cs="宋体" w:hint="eastAsia"/>
        </w:rPr>
      </w:pPr>
      <w:r>
        <w:t>申请人或申请单位负责人</w:t>
      </w:r>
      <w:r w:rsidR="00A13263">
        <w:rPr>
          <w:rFonts w:hint="eastAsia"/>
        </w:rPr>
        <w:t>（签字）</w:t>
      </w:r>
      <w:r>
        <w:rPr>
          <w:rFonts w:ascii="宋体" w:hAnsi="宋体" w:cs="宋体" w:hint="eastAsia"/>
        </w:rPr>
        <w:t>：</w:t>
      </w:r>
      <w:r>
        <w:t>____________________</w:t>
      </w:r>
    </w:p>
    <w:p w14:paraId="549C8AB9" w14:textId="79A3856E" w:rsidR="008641AD" w:rsidRDefault="00067E35" w:rsidP="008641AD">
      <w:pPr>
        <w:ind w:firstLine="0"/>
        <w:rPr>
          <w:b/>
          <w:bCs/>
          <w:lang w:val="en-AU"/>
        </w:rPr>
      </w:pPr>
      <w:r>
        <w:t>申请日期：</w:t>
      </w:r>
      <w:r>
        <w:t>____</w:t>
      </w:r>
      <w:r>
        <w:t>年</w:t>
      </w:r>
      <w:r>
        <w:t>____</w:t>
      </w:r>
      <w:r>
        <w:t>月</w:t>
      </w:r>
      <w:r>
        <w:t>____</w:t>
      </w:r>
      <w:r>
        <w:t>日</w:t>
      </w:r>
      <w:r>
        <w:br/>
      </w:r>
    </w:p>
    <w:p w14:paraId="4CA4F989" w14:textId="77777777" w:rsidR="00BF4FAB" w:rsidRDefault="00BF4FAB" w:rsidP="008641AD">
      <w:pPr>
        <w:ind w:firstLine="0"/>
        <w:rPr>
          <w:b/>
          <w:bCs/>
          <w:lang w:val="en-AU"/>
        </w:rPr>
      </w:pPr>
    </w:p>
    <w:p w14:paraId="296902F8" w14:textId="120CEB61" w:rsidR="00BF4FAB" w:rsidRPr="008641AD" w:rsidRDefault="00BF4FAB" w:rsidP="008641AD">
      <w:pPr>
        <w:ind w:firstLine="0"/>
        <w:rPr>
          <w:rFonts w:hint="eastAsia"/>
          <w:b/>
          <w:bCs/>
          <w:lang w:val="en-AU"/>
        </w:rPr>
      </w:pPr>
      <w:r w:rsidRPr="00BF4FAB">
        <w:rPr>
          <w:b/>
          <w:bCs/>
          <w:lang w:val="en-AU"/>
        </w:rPr>
        <w:t>表格填写完毕请发送至</w:t>
      </w:r>
      <w:r>
        <w:rPr>
          <w:rFonts w:hint="eastAsia"/>
          <w:b/>
          <w:bCs/>
          <w:lang w:val="en-AU"/>
        </w:rPr>
        <w:t>邮箱</w:t>
      </w:r>
      <w:r w:rsidRPr="00BF4FAB">
        <w:rPr>
          <w:b/>
          <w:bCs/>
          <w:lang w:val="en-AU"/>
        </w:rPr>
        <w:t>：</w:t>
      </w:r>
      <w:r w:rsidR="001B632A" w:rsidRPr="001B632A">
        <w:rPr>
          <w:b/>
          <w:bCs/>
          <w:lang w:val="en-AU"/>
        </w:rPr>
        <w:t>AIConference@sdust.edu.cn</w:t>
      </w:r>
    </w:p>
    <w:sectPr w:rsidR="00BF4FAB" w:rsidRPr="00864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0B5F" w14:textId="77777777" w:rsidR="00835395" w:rsidRDefault="00835395" w:rsidP="00EF35FE">
      <w:pPr>
        <w:spacing w:line="240" w:lineRule="auto"/>
      </w:pPr>
      <w:r>
        <w:separator/>
      </w:r>
    </w:p>
  </w:endnote>
  <w:endnote w:type="continuationSeparator" w:id="0">
    <w:p w14:paraId="5B185D43" w14:textId="77777777" w:rsidR="00835395" w:rsidRDefault="00835395" w:rsidP="00EF3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B23F5" w14:textId="77777777" w:rsidR="00835395" w:rsidRDefault="00835395" w:rsidP="00EF35FE">
      <w:pPr>
        <w:spacing w:line="240" w:lineRule="auto"/>
      </w:pPr>
      <w:r>
        <w:separator/>
      </w:r>
    </w:p>
  </w:footnote>
  <w:footnote w:type="continuationSeparator" w:id="0">
    <w:p w14:paraId="67A2E146" w14:textId="77777777" w:rsidR="00835395" w:rsidRDefault="00835395" w:rsidP="00EF35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07B"/>
    <w:multiLevelType w:val="multilevel"/>
    <w:tmpl w:val="FCBC5E0E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3985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75"/>
    <w:rsid w:val="0000675F"/>
    <w:rsid w:val="0002582B"/>
    <w:rsid w:val="00051909"/>
    <w:rsid w:val="00067E35"/>
    <w:rsid w:val="00074EF2"/>
    <w:rsid w:val="000E6043"/>
    <w:rsid w:val="00160B7F"/>
    <w:rsid w:val="0018122E"/>
    <w:rsid w:val="001A6793"/>
    <w:rsid w:val="001B632A"/>
    <w:rsid w:val="001D1275"/>
    <w:rsid w:val="001E596F"/>
    <w:rsid w:val="002076AD"/>
    <w:rsid w:val="002657D8"/>
    <w:rsid w:val="00270638"/>
    <w:rsid w:val="00304463"/>
    <w:rsid w:val="003173F8"/>
    <w:rsid w:val="00371DFA"/>
    <w:rsid w:val="00384EFF"/>
    <w:rsid w:val="003D1B74"/>
    <w:rsid w:val="0044097F"/>
    <w:rsid w:val="004717C0"/>
    <w:rsid w:val="00495E19"/>
    <w:rsid w:val="00562231"/>
    <w:rsid w:val="005873DA"/>
    <w:rsid w:val="005940B3"/>
    <w:rsid w:val="00634C16"/>
    <w:rsid w:val="00641003"/>
    <w:rsid w:val="00665B53"/>
    <w:rsid w:val="00705F71"/>
    <w:rsid w:val="007658F2"/>
    <w:rsid w:val="00794826"/>
    <w:rsid w:val="007F2413"/>
    <w:rsid w:val="008031E1"/>
    <w:rsid w:val="00835395"/>
    <w:rsid w:val="00850275"/>
    <w:rsid w:val="008641AD"/>
    <w:rsid w:val="00866544"/>
    <w:rsid w:val="00912D95"/>
    <w:rsid w:val="0093049C"/>
    <w:rsid w:val="00945EA6"/>
    <w:rsid w:val="00962DF5"/>
    <w:rsid w:val="00965307"/>
    <w:rsid w:val="009A3C33"/>
    <w:rsid w:val="009F26CE"/>
    <w:rsid w:val="009F7D88"/>
    <w:rsid w:val="00A13263"/>
    <w:rsid w:val="00AB49B1"/>
    <w:rsid w:val="00AE1211"/>
    <w:rsid w:val="00B90295"/>
    <w:rsid w:val="00BB6947"/>
    <w:rsid w:val="00BF4FAB"/>
    <w:rsid w:val="00C1513A"/>
    <w:rsid w:val="00C814B8"/>
    <w:rsid w:val="00DA78F9"/>
    <w:rsid w:val="00DD54EA"/>
    <w:rsid w:val="00DF71C8"/>
    <w:rsid w:val="00E12AF9"/>
    <w:rsid w:val="00E168F2"/>
    <w:rsid w:val="00E56654"/>
    <w:rsid w:val="00E73F32"/>
    <w:rsid w:val="00E80253"/>
    <w:rsid w:val="00ED0E3D"/>
    <w:rsid w:val="00ED368F"/>
    <w:rsid w:val="00EF00C6"/>
    <w:rsid w:val="00EF35FE"/>
    <w:rsid w:val="00F5463F"/>
    <w:rsid w:val="00F952BE"/>
    <w:rsid w:val="00FA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98DF2"/>
  <w15:chartTrackingRefBased/>
  <w15:docId w15:val="{8C2C4820-F286-4D45-B195-2DDAF9A9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D95"/>
    <w:pPr>
      <w:widowControl w:val="0"/>
      <w:spacing w:line="480" w:lineRule="auto"/>
      <w:ind w:firstLine="72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12D95"/>
    <w:pPr>
      <w:keepNext/>
      <w:keepLines/>
      <w:ind w:firstLine="0"/>
      <w:outlineLvl w:val="0"/>
    </w:pPr>
    <w:rPr>
      <w:b/>
      <w:bCs/>
      <w:cap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12D95"/>
    <w:pPr>
      <w:keepNext/>
      <w:keepLines/>
      <w:ind w:firstLine="0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12D95"/>
    <w:pPr>
      <w:keepNext/>
      <w:keepLines/>
      <w:ind w:firstLine="0"/>
      <w:outlineLvl w:val="2"/>
    </w:pPr>
    <w:rPr>
      <w:b/>
      <w:bCs/>
      <w:i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D95"/>
    <w:rPr>
      <w:rFonts w:ascii="Times New Roman" w:eastAsia="宋体" w:hAnsi="Times New Roman"/>
      <w:b/>
      <w:bCs/>
      <w:cap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912D95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912D95"/>
    <w:rPr>
      <w:rFonts w:ascii="Times New Roman" w:eastAsia="宋体" w:hAnsi="Times New Roman"/>
      <w:b/>
      <w:bCs/>
      <w:i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EF35F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35FE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35F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35FE"/>
    <w:rPr>
      <w:rFonts w:ascii="Times New Roman" w:eastAsia="宋体" w:hAnsi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8641AD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Cs w:val="24"/>
      <w:lang w:val="en-AU"/>
    </w:rPr>
  </w:style>
  <w:style w:type="character" w:styleId="a8">
    <w:name w:val="Strong"/>
    <w:basedOn w:val="a0"/>
    <w:uiPriority w:val="22"/>
    <w:qFormat/>
    <w:rsid w:val="008641AD"/>
    <w:rPr>
      <w:b/>
      <w:bCs/>
    </w:rPr>
  </w:style>
  <w:style w:type="table" w:styleId="a9">
    <w:name w:val="Table Grid"/>
    <w:basedOn w:val="a1"/>
    <w:uiPriority w:val="39"/>
    <w:rsid w:val="00864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8422\Documents\&#33258;&#23450;&#20041;%20Office%20&#27169;&#26495;\&#20889;&#20316;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写作</Template>
  <TotalTime>2</TotalTime>
  <Pages>4</Pages>
  <Words>440</Words>
  <Characters>512</Characters>
  <Application>Microsoft Office Word</Application>
  <DocSecurity>0</DocSecurity>
  <Lines>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herojiashun@163.com</cp:lastModifiedBy>
  <cp:revision>12</cp:revision>
  <dcterms:created xsi:type="dcterms:W3CDTF">2026-06-15T06:47:00Z</dcterms:created>
  <dcterms:modified xsi:type="dcterms:W3CDTF">2026-07-25T08:17:00Z</dcterms:modified>
</cp:coreProperties>
</file>